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098C" w14:textId="77777777" w:rsidR="00A14812" w:rsidRPr="00A14812" w:rsidRDefault="00A14812" w:rsidP="00C5640A">
      <w:pPr>
        <w:jc w:val="center"/>
        <w:rPr>
          <w:rFonts w:ascii="Calibri" w:hAnsi="Calibri"/>
          <w:b/>
          <w:sz w:val="40"/>
          <w:szCs w:val="40"/>
        </w:rPr>
      </w:pPr>
      <w:r w:rsidRPr="00A14812">
        <w:rPr>
          <w:rFonts w:ascii="Calibri" w:hAnsi="Calibri"/>
          <w:b/>
          <w:sz w:val="40"/>
          <w:szCs w:val="40"/>
        </w:rPr>
        <w:t>Gianelli’s Early Learning Center</w:t>
      </w:r>
    </w:p>
    <w:p w14:paraId="4ABD052B" w14:textId="77777777" w:rsidR="00A14812" w:rsidRPr="00D80C31" w:rsidRDefault="00A14812" w:rsidP="00A14812">
      <w:pPr>
        <w:pStyle w:val="Subtitle"/>
        <w:rPr>
          <w:rFonts w:ascii="Calibri" w:hAnsi="Calibri"/>
          <w:b w:val="0"/>
        </w:rPr>
      </w:pPr>
    </w:p>
    <w:p w14:paraId="507C1D22" w14:textId="10369266" w:rsidR="00A14812" w:rsidRPr="00A14812" w:rsidRDefault="00A14812" w:rsidP="00A14812">
      <w:pPr>
        <w:pStyle w:val="Subtitle"/>
        <w:rPr>
          <w:rFonts w:ascii="Calibri" w:hAnsi="Calibri"/>
          <w:bCs w:val="0"/>
          <w:u w:val="none"/>
        </w:rPr>
      </w:pPr>
      <w:r w:rsidRPr="00A14812">
        <w:rPr>
          <w:rFonts w:ascii="Calibri" w:hAnsi="Calibri"/>
          <w:bCs w:val="0"/>
        </w:rPr>
        <w:t xml:space="preserve">Weekly Lesson Plan:  </w:t>
      </w:r>
      <w:r w:rsidR="00251D17">
        <w:rPr>
          <w:rFonts w:ascii="Calibri" w:hAnsi="Calibri"/>
          <w:bCs w:val="0"/>
        </w:rPr>
        <w:t>Readiness Class</w:t>
      </w:r>
      <w:r w:rsidRPr="00A14812">
        <w:rPr>
          <w:rFonts w:ascii="Calibri" w:hAnsi="Calibri"/>
          <w:bCs w:val="0"/>
          <w:u w:val="none"/>
        </w:rPr>
        <w:tab/>
        <w:t xml:space="preserve">Week </w:t>
      </w:r>
      <w:r w:rsidR="001B5233" w:rsidRPr="00A14812">
        <w:rPr>
          <w:rFonts w:ascii="Calibri" w:hAnsi="Calibri"/>
          <w:bCs w:val="0"/>
          <w:u w:val="none"/>
        </w:rPr>
        <w:t xml:space="preserve">of </w:t>
      </w:r>
      <w:r w:rsidR="001B5233">
        <w:rPr>
          <w:rFonts w:ascii="Calibri" w:hAnsi="Calibri"/>
          <w:bCs w:val="0"/>
          <w:u w:val="none"/>
        </w:rPr>
        <w:t>09</w:t>
      </w:r>
      <w:r w:rsidR="00C776B3">
        <w:rPr>
          <w:rFonts w:ascii="Calibri" w:hAnsi="Calibri"/>
          <w:bCs w:val="0"/>
          <w:u w:val="none"/>
        </w:rPr>
        <w:t>-</w:t>
      </w:r>
      <w:r w:rsidR="00777B26">
        <w:rPr>
          <w:rFonts w:ascii="Calibri" w:hAnsi="Calibri"/>
          <w:bCs w:val="0"/>
          <w:u w:val="none"/>
        </w:rPr>
        <w:t xml:space="preserve"> </w:t>
      </w:r>
      <w:r w:rsidR="0079770D">
        <w:rPr>
          <w:rFonts w:ascii="Calibri" w:hAnsi="Calibri"/>
          <w:bCs w:val="0"/>
          <w:u w:val="none"/>
        </w:rPr>
        <w:t>2</w:t>
      </w:r>
      <w:r w:rsidR="00C776B3">
        <w:rPr>
          <w:rFonts w:ascii="Calibri" w:hAnsi="Calibri"/>
          <w:bCs w:val="0"/>
          <w:u w:val="none"/>
        </w:rPr>
        <w:t>8</w:t>
      </w:r>
      <w:r w:rsidR="00777B26">
        <w:rPr>
          <w:rFonts w:ascii="Calibri" w:hAnsi="Calibri"/>
          <w:bCs w:val="0"/>
          <w:u w:val="none"/>
        </w:rPr>
        <w:t>-</w:t>
      </w:r>
      <w:r w:rsidR="00C776B3">
        <w:rPr>
          <w:rFonts w:ascii="Calibri" w:hAnsi="Calibri"/>
          <w:bCs w:val="0"/>
          <w:u w:val="none"/>
        </w:rPr>
        <w:t>10</w:t>
      </w:r>
      <w:r w:rsidR="00777B26">
        <w:rPr>
          <w:rFonts w:ascii="Calibri" w:hAnsi="Calibri"/>
          <w:bCs w:val="0"/>
          <w:u w:val="none"/>
        </w:rPr>
        <w:t>-</w:t>
      </w:r>
      <w:r w:rsidR="00C776B3">
        <w:rPr>
          <w:rFonts w:ascii="Calibri" w:hAnsi="Calibri"/>
          <w:bCs w:val="0"/>
          <w:u w:val="none"/>
        </w:rPr>
        <w:t>2-</w:t>
      </w:r>
      <w:r w:rsidR="00777B26">
        <w:rPr>
          <w:rFonts w:ascii="Calibri" w:hAnsi="Calibri"/>
          <w:bCs w:val="0"/>
          <w:u w:val="none"/>
        </w:rPr>
        <w:t>26</w:t>
      </w:r>
      <w:r w:rsidRPr="00A14812">
        <w:rPr>
          <w:rFonts w:ascii="Calibri" w:hAnsi="Calibri"/>
          <w:bCs w:val="0"/>
          <w:u w:val="none"/>
        </w:rPr>
        <w:t xml:space="preserve"> </w:t>
      </w:r>
    </w:p>
    <w:p w14:paraId="44768B60" w14:textId="77777777" w:rsidR="00A14812" w:rsidRPr="00D80C31" w:rsidRDefault="00A14812" w:rsidP="00A14812">
      <w:pPr>
        <w:jc w:val="center"/>
        <w:rPr>
          <w:rFonts w:ascii="Calibri" w:hAnsi="Calibri"/>
          <w:bCs/>
        </w:rPr>
      </w:pPr>
    </w:p>
    <w:p w14:paraId="12CDBC8B" w14:textId="3E7A8EA8" w:rsidR="00A14812" w:rsidRPr="0074584C" w:rsidRDefault="00A14812" w:rsidP="00A14812">
      <w:pPr>
        <w:rPr>
          <w:rFonts w:ascii="Calibri" w:hAnsi="Calibri"/>
          <w:b/>
          <w:i/>
          <w:iCs/>
        </w:rPr>
      </w:pPr>
      <w:r w:rsidRPr="00D80C31">
        <w:rPr>
          <w:rFonts w:ascii="Calibri" w:hAnsi="Calibri"/>
          <w:bCs/>
          <w:u w:val="single"/>
        </w:rPr>
        <w:t xml:space="preserve">Theme for the </w:t>
      </w:r>
      <w:r w:rsidR="00D40541" w:rsidRPr="00D80C31">
        <w:rPr>
          <w:rFonts w:ascii="Calibri" w:hAnsi="Calibri"/>
          <w:bCs/>
          <w:u w:val="single"/>
        </w:rPr>
        <w:t>Week</w:t>
      </w:r>
      <w:r w:rsidR="00385BB8">
        <w:rPr>
          <w:rFonts w:ascii="Calibri" w:hAnsi="Calibri"/>
          <w:bCs/>
          <w:u w:val="single"/>
        </w:rPr>
        <w:t>:</w:t>
      </w:r>
      <w:r w:rsidR="00385BB8">
        <w:rPr>
          <w:rFonts w:ascii="Calibri" w:hAnsi="Calibri"/>
          <w:bCs/>
        </w:rPr>
        <w:t xml:space="preserve"> </w:t>
      </w:r>
      <w:r w:rsidR="00CB5E4A">
        <w:rPr>
          <w:rFonts w:ascii="Calibri" w:hAnsi="Calibri"/>
          <w:bCs/>
        </w:rPr>
        <w:t>Meet My Family</w:t>
      </w:r>
    </w:p>
    <w:p w14:paraId="79C6CBBA" w14:textId="77777777" w:rsidR="00A14812" w:rsidRPr="00D80C31" w:rsidRDefault="00A14812" w:rsidP="00A14812">
      <w:pPr>
        <w:rPr>
          <w:rFonts w:ascii="Calibri" w:hAnsi="Calibri"/>
          <w:bCs/>
        </w:rPr>
      </w:pPr>
    </w:p>
    <w:p w14:paraId="5A82975A" w14:textId="77777777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8:00 </w:t>
      </w:r>
      <w:r>
        <w:rPr>
          <w:rFonts w:ascii="Calibri" w:hAnsi="Calibri"/>
          <w:bCs/>
        </w:rPr>
        <w:tab/>
        <w:t>Morning Bell / Pick up toys / Morning prayer / Pledge to the Flag / Song</w:t>
      </w:r>
    </w:p>
    <w:p w14:paraId="5EF55067" w14:textId="77777777" w:rsidR="00A14812" w:rsidRPr="00D80C31" w:rsidRDefault="00A14812" w:rsidP="00A14812">
      <w:pPr>
        <w:rPr>
          <w:rFonts w:ascii="Calibri" w:hAnsi="Calibri"/>
          <w:bCs/>
        </w:rPr>
      </w:pPr>
      <w:r w:rsidRPr="00D80C31">
        <w:rPr>
          <w:rFonts w:ascii="Calibri" w:hAnsi="Calibri"/>
          <w:bCs/>
        </w:rPr>
        <w:t>8:30</w:t>
      </w:r>
      <w:r>
        <w:rPr>
          <w:rFonts w:ascii="Calibri" w:hAnsi="Calibri"/>
          <w:bCs/>
        </w:rPr>
        <w:tab/>
        <w:t>Calendar / Story</w:t>
      </w:r>
    </w:p>
    <w:p w14:paraId="041A712A" w14:textId="77777777" w:rsidR="00A14812" w:rsidRDefault="00A14812" w:rsidP="00A14812">
      <w:pPr>
        <w:rPr>
          <w:rFonts w:ascii="Calibri" w:hAnsi="Calibri"/>
          <w:bCs/>
        </w:rPr>
      </w:pPr>
      <w:r w:rsidRPr="00D80C31">
        <w:rPr>
          <w:rFonts w:ascii="Calibri" w:hAnsi="Calibri"/>
          <w:bCs/>
        </w:rPr>
        <w:t>8:50</w:t>
      </w:r>
      <w:r>
        <w:rPr>
          <w:rFonts w:ascii="Calibri" w:hAnsi="Calibri"/>
          <w:bCs/>
        </w:rPr>
        <w:tab/>
        <w:t>Montessori activities</w:t>
      </w:r>
    </w:p>
    <w:p w14:paraId="05740166" w14:textId="77777777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9:20 </w:t>
      </w:r>
      <w:r>
        <w:rPr>
          <w:rFonts w:ascii="Calibri" w:hAnsi="Calibri"/>
          <w:bCs/>
        </w:rPr>
        <w:tab/>
        <w:t xml:space="preserve">Attendance / </w:t>
      </w:r>
    </w:p>
    <w:p w14:paraId="4E664ED1" w14:textId="77777777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9:30</w:t>
      </w:r>
      <w:r>
        <w:rPr>
          <w:rFonts w:ascii="Calibri" w:hAnsi="Calibri"/>
          <w:bCs/>
        </w:rPr>
        <w:tab/>
        <w:t>Snack / Recess</w:t>
      </w:r>
    </w:p>
    <w:p w14:paraId="45EA7A92" w14:textId="77777777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10: 15 </w:t>
      </w:r>
      <w:r>
        <w:rPr>
          <w:rFonts w:ascii="Calibri" w:hAnsi="Calibri"/>
          <w:bCs/>
        </w:rPr>
        <w:tab/>
        <w:t>Special classroom activity / Religion</w:t>
      </w:r>
    </w:p>
    <w:p w14:paraId="4F6D1A4A" w14:textId="39F81967" w:rsidR="00A14812" w:rsidRDefault="00A14812" w:rsidP="00A14812">
      <w:pPr>
        <w:rPr>
          <w:rFonts w:ascii="Calibri" w:hAnsi="Calibri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A14812" w14:paraId="145775DE" w14:textId="77777777" w:rsidTr="00A847A8">
        <w:tc>
          <w:tcPr>
            <w:tcW w:w="2158" w:type="dxa"/>
          </w:tcPr>
          <w:p w14:paraId="27966E43" w14:textId="77777777" w:rsidR="00A14812" w:rsidRPr="00D80C31" w:rsidRDefault="00A14812" w:rsidP="00A847A8">
            <w:pPr>
              <w:jc w:val="center"/>
              <w:rPr>
                <w:rFonts w:ascii="Calibri" w:hAnsi="Calibri"/>
                <w:b/>
              </w:rPr>
            </w:pPr>
            <w:r w:rsidRPr="00D80C31">
              <w:rPr>
                <w:rFonts w:ascii="Calibri" w:hAnsi="Calibri"/>
                <w:b/>
              </w:rPr>
              <w:t>Monday</w:t>
            </w:r>
          </w:p>
        </w:tc>
        <w:tc>
          <w:tcPr>
            <w:tcW w:w="2158" w:type="dxa"/>
          </w:tcPr>
          <w:p w14:paraId="5110D0F6" w14:textId="77777777" w:rsidR="00A14812" w:rsidRPr="00D80C31" w:rsidRDefault="00A14812" w:rsidP="00A847A8">
            <w:pPr>
              <w:jc w:val="center"/>
              <w:rPr>
                <w:rFonts w:ascii="Calibri" w:hAnsi="Calibri"/>
                <w:b/>
              </w:rPr>
            </w:pPr>
            <w:r w:rsidRPr="00D80C31">
              <w:rPr>
                <w:rFonts w:ascii="Calibri" w:hAnsi="Calibri"/>
                <w:b/>
              </w:rPr>
              <w:t>Tuesday</w:t>
            </w:r>
          </w:p>
        </w:tc>
        <w:tc>
          <w:tcPr>
            <w:tcW w:w="2158" w:type="dxa"/>
          </w:tcPr>
          <w:p w14:paraId="0D2D584B" w14:textId="77777777" w:rsidR="00A14812" w:rsidRPr="00D80C31" w:rsidRDefault="00A14812" w:rsidP="00A847A8">
            <w:pPr>
              <w:jc w:val="center"/>
              <w:rPr>
                <w:rFonts w:ascii="Calibri" w:hAnsi="Calibri"/>
                <w:b/>
              </w:rPr>
            </w:pPr>
            <w:r w:rsidRPr="00D80C31">
              <w:rPr>
                <w:rFonts w:ascii="Calibri" w:hAnsi="Calibri"/>
                <w:b/>
              </w:rPr>
              <w:t>Wednesday</w:t>
            </w:r>
          </w:p>
        </w:tc>
        <w:tc>
          <w:tcPr>
            <w:tcW w:w="2158" w:type="dxa"/>
          </w:tcPr>
          <w:p w14:paraId="1FA0F071" w14:textId="1822EFEC" w:rsidR="00A14812" w:rsidRPr="00D80C31" w:rsidRDefault="00A14812" w:rsidP="00A847A8">
            <w:pPr>
              <w:jc w:val="center"/>
              <w:rPr>
                <w:rFonts w:ascii="Calibri" w:hAnsi="Calibri"/>
                <w:b/>
              </w:rPr>
            </w:pPr>
            <w:r w:rsidRPr="00D80C31">
              <w:rPr>
                <w:rFonts w:ascii="Calibri" w:hAnsi="Calibri"/>
                <w:b/>
              </w:rPr>
              <w:t>Thursday</w:t>
            </w:r>
          </w:p>
        </w:tc>
        <w:tc>
          <w:tcPr>
            <w:tcW w:w="2158" w:type="dxa"/>
          </w:tcPr>
          <w:p w14:paraId="7C34E58E" w14:textId="77777777" w:rsidR="00A14812" w:rsidRPr="00D80C31" w:rsidRDefault="00A14812" w:rsidP="00A847A8">
            <w:pPr>
              <w:jc w:val="center"/>
              <w:rPr>
                <w:rFonts w:ascii="Calibri" w:hAnsi="Calibri"/>
                <w:b/>
              </w:rPr>
            </w:pPr>
            <w:r w:rsidRPr="00D80C31">
              <w:rPr>
                <w:rFonts w:ascii="Calibri" w:hAnsi="Calibri"/>
                <w:b/>
              </w:rPr>
              <w:t>Friday</w:t>
            </w:r>
          </w:p>
        </w:tc>
      </w:tr>
      <w:tr w:rsidR="00A14812" w14:paraId="4A158433" w14:textId="77777777" w:rsidTr="00C5640A">
        <w:trPr>
          <w:trHeight w:val="6848"/>
        </w:trPr>
        <w:tc>
          <w:tcPr>
            <w:tcW w:w="2158" w:type="dxa"/>
          </w:tcPr>
          <w:p w14:paraId="1970D38F" w14:textId="41626334" w:rsidR="00210774" w:rsidRPr="00432B0D" w:rsidRDefault="00777B26" w:rsidP="00210774">
            <w:pPr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Song: </w:t>
            </w:r>
            <w:r w:rsidRPr="00777B26">
              <w:rPr>
                <w:rFonts w:ascii="Calibri" w:hAnsi="Calibri"/>
                <w:bCs/>
                <w:sz w:val="22"/>
                <w:szCs w:val="22"/>
              </w:rPr>
              <w:t>Exercise / Patriotic</w:t>
            </w:r>
            <w:r w:rsidR="00516CF4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76785530" w14:textId="2C61ADB2" w:rsidR="009F75FB" w:rsidRPr="00BB1364" w:rsidRDefault="00210774" w:rsidP="00210774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Story</w:t>
            </w:r>
            <w:r w:rsidR="009F75F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963FB0">
              <w:rPr>
                <w:rFonts w:ascii="Calibri" w:hAnsi="Calibri"/>
                <w:b/>
                <w:sz w:val="22"/>
                <w:szCs w:val="22"/>
              </w:rPr>
              <w:t>Buzz</w:t>
            </w:r>
          </w:p>
          <w:p w14:paraId="4FAC6619" w14:textId="2FD0A4B9" w:rsidR="00210774" w:rsidRPr="009B6963" w:rsidRDefault="00210774" w:rsidP="00210774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Montessori: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487BDE">
              <w:rPr>
                <w:rFonts w:ascii="Calibri" w:hAnsi="Calibri"/>
                <w:bCs/>
                <w:sz w:val="22"/>
                <w:szCs w:val="22"/>
              </w:rPr>
              <w:t xml:space="preserve">Review </w:t>
            </w:r>
            <w:r w:rsidR="00777B26">
              <w:rPr>
                <w:rFonts w:ascii="Calibri" w:hAnsi="Calibri"/>
                <w:bCs/>
                <w:sz w:val="22"/>
                <w:szCs w:val="22"/>
              </w:rPr>
              <w:t>The Pink Tower</w:t>
            </w:r>
            <w:r w:rsidR="00963FB0">
              <w:rPr>
                <w:rFonts w:ascii="Calibri" w:hAnsi="Calibri"/>
                <w:bCs/>
                <w:sz w:val="22"/>
                <w:szCs w:val="22"/>
              </w:rPr>
              <w:t>.</w:t>
            </w:r>
            <w:r w:rsidR="00487BDE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076506FA" w14:textId="2B2B125F" w:rsidR="00037F37" w:rsidRPr="0062074A" w:rsidRDefault="00210774" w:rsidP="00210774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Classroom activity:</w:t>
            </w:r>
            <w:r w:rsidR="0062074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53B1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0EAA60F0" w14:textId="0AE66A66" w:rsidR="00F53B1A" w:rsidRPr="00084677" w:rsidRDefault="00963FB0" w:rsidP="00210774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 xml:space="preserve">Discuss their families. </w:t>
            </w:r>
          </w:p>
          <w:p w14:paraId="579009F8" w14:textId="1A2D65A0" w:rsidR="00210774" w:rsidRPr="00ED1E65" w:rsidRDefault="00210774" w:rsidP="00210774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Religion</w:t>
            </w:r>
            <w:r w:rsidR="007439A7" w:rsidRPr="00ED1E65">
              <w:rPr>
                <w:rFonts w:ascii="Calibri" w:hAnsi="Calibri"/>
                <w:bCs/>
                <w:sz w:val="22"/>
                <w:szCs w:val="22"/>
              </w:rPr>
              <w:t>:</w:t>
            </w:r>
            <w:r w:rsidR="00B411D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C77834">
              <w:rPr>
                <w:rFonts w:ascii="Calibri" w:hAnsi="Calibri"/>
                <w:bCs/>
                <w:sz w:val="22"/>
                <w:szCs w:val="22"/>
              </w:rPr>
              <w:t xml:space="preserve">learn </w:t>
            </w:r>
            <w:r w:rsidR="00487BDE">
              <w:rPr>
                <w:rFonts w:ascii="Calibri" w:hAnsi="Calibri"/>
                <w:bCs/>
                <w:sz w:val="22"/>
                <w:szCs w:val="22"/>
              </w:rPr>
              <w:t xml:space="preserve">about God’s </w:t>
            </w:r>
            <w:r w:rsidR="00245DF6">
              <w:rPr>
                <w:rFonts w:ascii="Calibri" w:hAnsi="Calibri"/>
                <w:bCs/>
                <w:sz w:val="22"/>
                <w:szCs w:val="22"/>
              </w:rPr>
              <w:t>creation. / Learn the name of the Archangels</w:t>
            </w:r>
          </w:p>
          <w:p w14:paraId="6E9F9E40" w14:textId="018109FA" w:rsidR="00210774" w:rsidRPr="00F53B1A" w:rsidRDefault="00210774" w:rsidP="00210774">
            <w:pPr>
              <w:rPr>
                <w:rFonts w:ascii="Calibri" w:hAnsi="Calibri"/>
                <w:sz w:val="22"/>
                <w:szCs w:val="22"/>
              </w:rPr>
            </w:pPr>
            <w:r w:rsidRPr="0075161A">
              <w:rPr>
                <w:rFonts w:ascii="Calibri" w:hAnsi="Calibri"/>
                <w:b/>
                <w:sz w:val="22"/>
                <w:szCs w:val="22"/>
              </w:rPr>
              <w:t>Language Arts</w:t>
            </w:r>
            <w:r w:rsidR="00A6705F" w:rsidRPr="0075161A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A6705F" w:rsidRPr="00F53B1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5875B8">
              <w:rPr>
                <w:rFonts w:ascii="Calibri" w:hAnsi="Calibri"/>
                <w:bCs/>
                <w:sz w:val="22"/>
                <w:szCs w:val="22"/>
              </w:rPr>
              <w:t xml:space="preserve">Make </w:t>
            </w:r>
            <w:r w:rsidR="00245DF6">
              <w:rPr>
                <w:rFonts w:ascii="Calibri" w:hAnsi="Calibri"/>
                <w:bCs/>
                <w:sz w:val="22"/>
                <w:szCs w:val="22"/>
              </w:rPr>
              <w:t xml:space="preserve">small </w:t>
            </w:r>
            <w:r w:rsidR="005875B8">
              <w:rPr>
                <w:rFonts w:ascii="Calibri" w:hAnsi="Calibri"/>
                <w:bCs/>
                <w:sz w:val="22"/>
                <w:szCs w:val="22"/>
              </w:rPr>
              <w:t>letter C booklet.</w:t>
            </w:r>
            <w:r w:rsidR="00BB1364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</w:p>
          <w:p w14:paraId="5D57EF45" w14:textId="4968817B" w:rsidR="00210774" w:rsidRPr="00E4564E" w:rsidRDefault="00210774" w:rsidP="00210774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 xml:space="preserve">Math/Science:  </w:t>
            </w:r>
            <w:r w:rsidR="005F6636" w:rsidRPr="00F53B1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FF575D">
              <w:rPr>
                <w:rFonts w:ascii="Calibri" w:hAnsi="Calibri"/>
                <w:bCs/>
                <w:sz w:val="22"/>
                <w:szCs w:val="22"/>
              </w:rPr>
              <w:t xml:space="preserve">Children write </w:t>
            </w:r>
          </w:p>
          <w:p w14:paraId="1DBD5C88" w14:textId="2F22CA39" w:rsidR="00DA1D37" w:rsidRPr="003C0AB1" w:rsidRDefault="007E56C0" w:rsidP="00ED3A77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FF575D">
              <w:rPr>
                <w:rFonts w:ascii="Calibri" w:hAnsi="Calibri"/>
                <w:bCs/>
                <w:sz w:val="22"/>
                <w:szCs w:val="22"/>
              </w:rPr>
              <w:t>O</w:t>
            </w:r>
            <w:r>
              <w:rPr>
                <w:rFonts w:ascii="Calibri" w:hAnsi="Calibri"/>
                <w:bCs/>
                <w:sz w:val="22"/>
                <w:szCs w:val="22"/>
              </w:rPr>
              <w:t>n</w:t>
            </w:r>
            <w:r w:rsidR="00FF575D">
              <w:rPr>
                <w:rFonts w:ascii="Calibri" w:hAnsi="Calibri"/>
                <w:bCs/>
                <w:sz w:val="22"/>
                <w:szCs w:val="22"/>
              </w:rPr>
              <w:t xml:space="preserve"> their number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book</w:t>
            </w:r>
            <w:r w:rsidR="00A1367D">
              <w:rPr>
                <w:rFonts w:ascii="Calibri" w:hAnsi="Calibri"/>
                <w:bCs/>
                <w:sz w:val="22"/>
                <w:szCs w:val="22"/>
              </w:rPr>
              <w:t>.</w:t>
            </w:r>
          </w:p>
          <w:p w14:paraId="4E13F44C" w14:textId="77777777" w:rsidR="003C0AB1" w:rsidRDefault="003C0AB1" w:rsidP="00ED3A77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5AC460AF" w14:textId="21E77B66" w:rsidR="00071746" w:rsidRPr="009B6963" w:rsidRDefault="00210774" w:rsidP="00ED3A77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Music</w:t>
            </w:r>
            <w:r w:rsidR="007439A7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62074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D1E6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C0AB1" w:rsidRPr="003C0AB1">
              <w:rPr>
                <w:rFonts w:ascii="Calibri" w:hAnsi="Calibri"/>
                <w:bCs/>
                <w:sz w:val="22"/>
                <w:szCs w:val="22"/>
              </w:rPr>
              <w:t>Teacher’s choice</w:t>
            </w:r>
          </w:p>
        </w:tc>
        <w:tc>
          <w:tcPr>
            <w:tcW w:w="2158" w:type="dxa"/>
          </w:tcPr>
          <w:p w14:paraId="438AEC65" w14:textId="3EC14465" w:rsidR="00432B0D" w:rsidRPr="00432B0D" w:rsidRDefault="00A14812" w:rsidP="00432B0D">
            <w:pPr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Song</w:t>
            </w:r>
            <w:r w:rsidRPr="00777B26">
              <w:rPr>
                <w:rFonts w:ascii="Calibri" w:hAnsi="Calibri"/>
                <w:bCs/>
                <w:sz w:val="22"/>
                <w:szCs w:val="22"/>
              </w:rPr>
              <w:t>:</w:t>
            </w:r>
            <w:r w:rsidR="00432B0D" w:rsidRPr="00777B26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777B26" w:rsidRPr="00777B26">
              <w:rPr>
                <w:rFonts w:ascii="Calibri" w:hAnsi="Calibri"/>
                <w:bCs/>
                <w:sz w:val="22"/>
                <w:szCs w:val="22"/>
              </w:rPr>
              <w:t>Exercise Patriotic</w:t>
            </w:r>
          </w:p>
          <w:p w14:paraId="0A4925C8" w14:textId="099182C4" w:rsidR="00A14812" w:rsidRPr="005875B8" w:rsidRDefault="00A14812" w:rsidP="00A14812">
            <w:pPr>
              <w:rPr>
                <w:rFonts w:ascii="Calibri" w:hAnsi="Calibri"/>
                <w:bCs/>
                <w:sz w:val="20"/>
                <w:szCs w:val="20"/>
                <w:u w:val="single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Stor</w:t>
            </w:r>
            <w:r w:rsidR="0074584C" w:rsidRPr="00C5640A">
              <w:rPr>
                <w:rFonts w:ascii="Calibri" w:hAnsi="Calibri"/>
                <w:b/>
                <w:sz w:val="22"/>
                <w:szCs w:val="22"/>
              </w:rPr>
              <w:t>y</w:t>
            </w:r>
            <w:r w:rsidR="007439A7" w:rsidRPr="005875B8">
              <w:rPr>
                <w:rFonts w:ascii="Calibri" w:hAnsi="Calibri"/>
                <w:bCs/>
                <w:sz w:val="20"/>
                <w:szCs w:val="20"/>
              </w:rPr>
              <w:t>:</w:t>
            </w:r>
            <w:r w:rsidR="00BB1364" w:rsidRPr="005875B8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963FB0" w:rsidRPr="005875B8">
              <w:rPr>
                <w:rFonts w:ascii="Calibri" w:hAnsi="Calibri"/>
                <w:bCs/>
                <w:sz w:val="20"/>
                <w:szCs w:val="20"/>
              </w:rPr>
              <w:t>How many people</w:t>
            </w:r>
            <w:r w:rsidR="005875B8" w:rsidRPr="005875B8">
              <w:rPr>
                <w:rFonts w:ascii="Calibri" w:hAnsi="Calibri"/>
                <w:bCs/>
                <w:sz w:val="20"/>
                <w:szCs w:val="20"/>
              </w:rPr>
              <w:t xml:space="preserve"> are in</w:t>
            </w:r>
            <w:r w:rsidR="00963FB0" w:rsidRPr="005875B8">
              <w:rPr>
                <w:rFonts w:ascii="Calibri" w:hAnsi="Calibri"/>
                <w:bCs/>
                <w:sz w:val="20"/>
                <w:szCs w:val="20"/>
              </w:rPr>
              <w:t xml:space="preserve"> each family</w:t>
            </w:r>
            <w:r w:rsidR="005875B8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53766858" w14:textId="0DF4B0F3" w:rsidR="00A14812" w:rsidRPr="00C77834" w:rsidRDefault="00A14812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Montessori</w:t>
            </w:r>
            <w:r w:rsidR="00D8050B" w:rsidRPr="00C5640A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D8050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C77834" w:rsidRPr="00C77834">
              <w:rPr>
                <w:rFonts w:ascii="Calibri" w:hAnsi="Calibri"/>
                <w:bCs/>
                <w:sz w:val="20"/>
                <w:szCs w:val="20"/>
              </w:rPr>
              <w:t>Review the</w:t>
            </w:r>
            <w:r w:rsidR="00487BDE">
              <w:rPr>
                <w:rFonts w:ascii="Calibri" w:hAnsi="Calibri"/>
                <w:bCs/>
                <w:sz w:val="20"/>
                <w:szCs w:val="20"/>
              </w:rPr>
              <w:t xml:space="preserve"> knobbles cylinder</w:t>
            </w:r>
          </w:p>
          <w:p w14:paraId="6F886129" w14:textId="15FFDCCB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Classroom activity:</w:t>
            </w:r>
            <w:r w:rsidR="00F53B1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3DE0D920" w14:textId="69C10D47" w:rsidR="007439A7" w:rsidRPr="00A6705F" w:rsidRDefault="00245DF6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Children draw their family.</w:t>
            </w:r>
          </w:p>
          <w:p w14:paraId="0FF069AB" w14:textId="659F4091" w:rsidR="00A14812" w:rsidRPr="007E56C0" w:rsidRDefault="00A14812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Religion</w:t>
            </w:r>
            <w:r w:rsidR="001D188E" w:rsidRPr="007E56C0">
              <w:rPr>
                <w:rFonts w:ascii="Calibri" w:hAnsi="Calibri"/>
                <w:bCs/>
                <w:sz w:val="20"/>
                <w:szCs w:val="20"/>
              </w:rPr>
              <w:t>:</w:t>
            </w:r>
            <w:r w:rsidR="00B411D4" w:rsidRPr="007E56C0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 xml:space="preserve">Who are the </w:t>
            </w:r>
            <w:r w:rsidR="00C776B3">
              <w:rPr>
                <w:rFonts w:ascii="Calibri" w:hAnsi="Calibri"/>
                <w:bCs/>
                <w:sz w:val="20"/>
                <w:szCs w:val="20"/>
              </w:rPr>
              <w:t>Archangels, how do they help us.</w:t>
            </w:r>
          </w:p>
          <w:p w14:paraId="41BD71F1" w14:textId="67889BA5" w:rsidR="00C25F89" w:rsidRDefault="007439A7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L</w:t>
            </w:r>
            <w:r w:rsidR="00A14812" w:rsidRPr="0075161A">
              <w:rPr>
                <w:rFonts w:ascii="Calibri" w:hAnsi="Calibri"/>
                <w:b/>
                <w:sz w:val="22"/>
                <w:szCs w:val="22"/>
              </w:rPr>
              <w:t>anguage Arts:</w:t>
            </w:r>
            <w:r w:rsidR="0074584C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257C2EE3" w14:textId="28930546" w:rsidR="007439A7" w:rsidRPr="00CE3BC8" w:rsidRDefault="00CF7097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E3BC8">
              <w:rPr>
                <w:rFonts w:ascii="Calibri" w:hAnsi="Calibri"/>
                <w:bCs/>
                <w:sz w:val="20"/>
                <w:szCs w:val="20"/>
              </w:rPr>
              <w:t>Letter</w:t>
            </w:r>
            <w:r w:rsidR="00CE3BC8" w:rsidRPr="00CE3BC8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5875B8">
              <w:rPr>
                <w:rFonts w:ascii="Calibri" w:hAnsi="Calibri"/>
                <w:bCs/>
                <w:sz w:val="20"/>
                <w:szCs w:val="20"/>
              </w:rPr>
              <w:t>C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 xml:space="preserve"> craft</w:t>
            </w:r>
            <w:r w:rsidR="00CE3BC8" w:rsidRPr="00CE3BC8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>/</w:t>
            </w:r>
            <w:r w:rsidR="007E56C0">
              <w:rPr>
                <w:rFonts w:ascii="Calibri" w:hAnsi="Calibri"/>
                <w:bCs/>
                <w:sz w:val="20"/>
                <w:szCs w:val="20"/>
              </w:rPr>
              <w:t>word and the beginning sound</w:t>
            </w:r>
            <w:r w:rsidR="005875B8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0F8CB287" w14:textId="58B7FD45" w:rsidR="00C5640A" w:rsidRPr="00C5640A" w:rsidRDefault="00C25F89" w:rsidP="00A14812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</w:t>
            </w:r>
            <w:r w:rsidR="00C5640A" w:rsidRPr="00C5640A">
              <w:rPr>
                <w:rFonts w:ascii="Calibri" w:hAnsi="Calibri"/>
                <w:b/>
                <w:sz w:val="22"/>
                <w:szCs w:val="22"/>
              </w:rPr>
              <w:t>ath/</w:t>
            </w:r>
            <w:r w:rsidR="00A14812" w:rsidRPr="00C5640A">
              <w:rPr>
                <w:rFonts w:ascii="Calibri" w:hAnsi="Calibri"/>
                <w:b/>
                <w:sz w:val="22"/>
                <w:szCs w:val="22"/>
              </w:rPr>
              <w:t>Science:</w:t>
            </w:r>
            <w:r w:rsidR="0074584C" w:rsidRPr="00C5640A"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</w:p>
          <w:p w14:paraId="13B33F93" w14:textId="29927208" w:rsidR="007439A7" w:rsidRPr="00CE3BC8" w:rsidRDefault="001B5233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Write on the Math book.</w:t>
            </w:r>
          </w:p>
          <w:p w14:paraId="6FFA6C21" w14:textId="77777777" w:rsidR="007439A7" w:rsidRDefault="007439A7" w:rsidP="00A14812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5EDC0D3" w14:textId="12CCA490" w:rsidR="005C4316" w:rsidRPr="005C4316" w:rsidRDefault="00A14812" w:rsidP="00CE3BC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Music:</w:t>
            </w:r>
            <w:r w:rsidR="0074584C" w:rsidRPr="00C5640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CE3BC8" w:rsidRPr="00605F04">
              <w:rPr>
                <w:rFonts w:ascii="Calibri" w:hAnsi="Calibri"/>
                <w:bCs/>
                <w:sz w:val="20"/>
                <w:szCs w:val="20"/>
              </w:rPr>
              <w:t xml:space="preserve">letter </w:t>
            </w:r>
            <w:r w:rsidR="00FF575D">
              <w:rPr>
                <w:rFonts w:ascii="Calibri" w:hAnsi="Calibri"/>
                <w:bCs/>
                <w:sz w:val="20"/>
                <w:szCs w:val="20"/>
              </w:rPr>
              <w:t>A, B</w:t>
            </w:r>
            <w:r w:rsidR="00CE3BC8" w:rsidRPr="00605F04">
              <w:rPr>
                <w:rFonts w:ascii="Calibri" w:hAnsi="Calibri"/>
                <w:bCs/>
                <w:sz w:val="20"/>
                <w:szCs w:val="20"/>
              </w:rPr>
              <w:t xml:space="preserve"> song</w:t>
            </w:r>
          </w:p>
        </w:tc>
        <w:tc>
          <w:tcPr>
            <w:tcW w:w="2158" w:type="dxa"/>
          </w:tcPr>
          <w:p w14:paraId="05E9D2A9" w14:textId="7F2C8C4C" w:rsidR="009F75FB" w:rsidRPr="00AB49E1" w:rsidRDefault="009F75FB" w:rsidP="009F75FB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Song</w:t>
            </w:r>
            <w:r w:rsidRPr="00AB49E1">
              <w:rPr>
                <w:rFonts w:ascii="Calibri" w:hAnsi="Calibri"/>
                <w:bCs/>
                <w:sz w:val="20"/>
                <w:szCs w:val="20"/>
              </w:rPr>
              <w:t>:</w:t>
            </w:r>
            <w:r w:rsidR="00777B26">
              <w:rPr>
                <w:rFonts w:ascii="Calibri" w:hAnsi="Calibri"/>
                <w:bCs/>
                <w:sz w:val="20"/>
                <w:szCs w:val="20"/>
              </w:rPr>
              <w:t xml:space="preserve"> Exercise/ Patriotic</w:t>
            </w:r>
            <w:r w:rsidR="00AB49E1" w:rsidRPr="00AB49E1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</w:p>
          <w:p w14:paraId="0ADA3A45" w14:textId="4F2D8C8F" w:rsidR="00A14812" w:rsidRPr="005533FF" w:rsidRDefault="00A14812" w:rsidP="00A14812">
            <w:pPr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r w:rsidRPr="0075161A">
              <w:rPr>
                <w:rFonts w:ascii="Calibri" w:hAnsi="Calibri"/>
                <w:b/>
                <w:sz w:val="22"/>
                <w:szCs w:val="22"/>
              </w:rPr>
              <w:t>Story</w:t>
            </w:r>
            <w:r w:rsidR="005875B8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5875B8">
              <w:rPr>
                <w:rFonts w:ascii="Calibri" w:hAnsi="Calibri"/>
                <w:bCs/>
                <w:sz w:val="22"/>
                <w:szCs w:val="22"/>
              </w:rPr>
              <w:t>Full, Full, Full of Love.</w:t>
            </w:r>
          </w:p>
          <w:p w14:paraId="43CA4452" w14:textId="77777777" w:rsidR="00A14812" w:rsidRPr="00C5640A" w:rsidRDefault="00A14812" w:rsidP="00A14812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0689F628" w14:textId="7FE646B8" w:rsidR="00D8050B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Montessori:</w:t>
            </w:r>
            <w:r w:rsidR="00C77834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C77834" w:rsidRPr="00C77834">
              <w:rPr>
                <w:rFonts w:ascii="Calibri" w:hAnsi="Calibri"/>
                <w:bCs/>
                <w:sz w:val="20"/>
                <w:szCs w:val="20"/>
              </w:rPr>
              <w:t>individual play time</w:t>
            </w:r>
          </w:p>
          <w:p w14:paraId="139370E7" w14:textId="62202721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Classroom activity:</w:t>
            </w:r>
            <w:r w:rsidR="0074584C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</w:p>
          <w:p w14:paraId="7982D451" w14:textId="2B1B2BF0" w:rsidR="007439A7" w:rsidRPr="00A6705F" w:rsidRDefault="00A6705F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6705F">
              <w:rPr>
                <w:rFonts w:ascii="Calibri" w:hAnsi="Calibri"/>
                <w:bCs/>
                <w:sz w:val="20"/>
                <w:szCs w:val="20"/>
              </w:rPr>
              <w:t xml:space="preserve">Continue to work 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 xml:space="preserve">on </w:t>
            </w:r>
            <w:r w:rsidRPr="00A6705F">
              <w:rPr>
                <w:rFonts w:ascii="Calibri" w:hAnsi="Calibri"/>
                <w:bCs/>
                <w:sz w:val="20"/>
                <w:szCs w:val="20"/>
              </w:rPr>
              <w:t xml:space="preserve">letter 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>c</w:t>
            </w:r>
            <w:r w:rsidRPr="00A6705F">
              <w:rPr>
                <w:rFonts w:ascii="Calibri" w:hAnsi="Calibri"/>
                <w:bCs/>
                <w:sz w:val="20"/>
                <w:szCs w:val="20"/>
              </w:rPr>
              <w:t xml:space="preserve"> booklet</w:t>
            </w:r>
            <w:r w:rsidR="00245DF6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636A2BCD" w14:textId="3F3ADC86" w:rsidR="00B676EA" w:rsidRPr="00C5640A" w:rsidRDefault="00A14812" w:rsidP="00A14812">
            <w:pPr>
              <w:rPr>
                <w:rFonts w:ascii="Calibri" w:hAnsi="Calibri"/>
                <w:b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Religion</w:t>
            </w:r>
            <w:r w:rsidRPr="00567015">
              <w:rPr>
                <w:rFonts w:ascii="Calibri" w:hAnsi="Calibri"/>
                <w:bCs/>
                <w:sz w:val="22"/>
                <w:szCs w:val="22"/>
              </w:rPr>
              <w:t>:</w:t>
            </w:r>
            <w:r w:rsidR="00245DF6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C776B3">
              <w:rPr>
                <w:rFonts w:ascii="Calibri" w:hAnsi="Calibri"/>
                <w:bCs/>
                <w:sz w:val="22"/>
                <w:szCs w:val="22"/>
              </w:rPr>
              <w:t>what did God create each day.</w:t>
            </w:r>
          </w:p>
          <w:p w14:paraId="58B51D3C" w14:textId="4AA72581" w:rsidR="007439A7" w:rsidRDefault="007439A7" w:rsidP="00A14812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E06D186" w14:textId="372F6728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Language Arts: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</w:p>
          <w:p w14:paraId="66EAC057" w14:textId="0E2B1408" w:rsidR="007439A7" w:rsidRPr="00CE3BC8" w:rsidRDefault="00FF575D" w:rsidP="006A28FA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Trace on Alphabet book</w:t>
            </w:r>
          </w:p>
          <w:p w14:paraId="10DA38A5" w14:textId="309533A3" w:rsidR="007B5181" w:rsidRPr="00617721" w:rsidRDefault="00C5640A" w:rsidP="006A28FA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Math/</w:t>
            </w:r>
            <w:r w:rsidR="005E2001">
              <w:rPr>
                <w:rFonts w:ascii="Calibri" w:hAnsi="Calibri"/>
                <w:b/>
                <w:sz w:val="22"/>
                <w:szCs w:val="22"/>
              </w:rPr>
              <w:t>Science</w:t>
            </w:r>
            <w:r w:rsidR="00B676EA" w:rsidRPr="00617721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7FA68E83" w14:textId="6E253763" w:rsidR="00DA1D37" w:rsidRPr="00CE3BC8" w:rsidRDefault="00D8050B" w:rsidP="006A28FA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E3BC8">
              <w:rPr>
                <w:rFonts w:ascii="Calibri" w:hAnsi="Calibri"/>
                <w:bCs/>
                <w:sz w:val="20"/>
                <w:szCs w:val="20"/>
              </w:rPr>
              <w:t xml:space="preserve">Individual writing </w:t>
            </w:r>
            <w:r w:rsidR="00CE3BC8" w:rsidRPr="00CE3BC8">
              <w:rPr>
                <w:rFonts w:ascii="Calibri" w:hAnsi="Calibri"/>
                <w:bCs/>
                <w:sz w:val="20"/>
                <w:szCs w:val="20"/>
              </w:rPr>
              <w:t>i</w:t>
            </w:r>
            <w:r w:rsidRPr="00CE3BC8">
              <w:rPr>
                <w:rFonts w:ascii="Calibri" w:hAnsi="Calibri"/>
                <w:bCs/>
                <w:sz w:val="20"/>
                <w:szCs w:val="20"/>
              </w:rPr>
              <w:t>n their number books</w:t>
            </w:r>
          </w:p>
          <w:p w14:paraId="0B6E775E" w14:textId="661AD431" w:rsidR="00A14812" w:rsidRPr="009B6963" w:rsidRDefault="00A14812" w:rsidP="006A28FA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Music</w:t>
            </w:r>
            <w:r w:rsidR="00D8050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CE3BC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F575D">
              <w:rPr>
                <w:rFonts w:ascii="Calibri" w:hAnsi="Calibri"/>
                <w:b/>
                <w:sz w:val="22"/>
                <w:szCs w:val="22"/>
              </w:rPr>
              <w:t xml:space="preserve">Letter </w:t>
            </w:r>
            <w:r w:rsidR="00C776B3">
              <w:rPr>
                <w:rFonts w:ascii="Calibri" w:hAnsi="Calibri"/>
                <w:b/>
                <w:sz w:val="22"/>
                <w:szCs w:val="22"/>
              </w:rPr>
              <w:t>C</w:t>
            </w:r>
            <w:r w:rsidR="00FF575D">
              <w:rPr>
                <w:rFonts w:ascii="Calibri" w:hAnsi="Calibri"/>
                <w:b/>
                <w:sz w:val="22"/>
                <w:szCs w:val="22"/>
              </w:rPr>
              <w:t xml:space="preserve"> song</w:t>
            </w:r>
          </w:p>
        </w:tc>
        <w:tc>
          <w:tcPr>
            <w:tcW w:w="2158" w:type="dxa"/>
          </w:tcPr>
          <w:p w14:paraId="28DE837D" w14:textId="2A827743" w:rsidR="00B36E78" w:rsidRPr="00777B26" w:rsidRDefault="00567015" w:rsidP="00210774">
            <w:pPr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</w:pPr>
            <w:r w:rsidRPr="009F75FB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Song</w:t>
            </w:r>
            <w:r w:rsidR="00516CF4" w:rsidRPr="00516CF4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:</w:t>
            </w:r>
            <w:r w:rsidR="00AB49E1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77B26" w:rsidRPr="00777B26">
              <w:rPr>
                <w:rFonts w:ascii="Calibri" w:hAnsi="Calibri"/>
                <w:bCs/>
                <w:color w:val="000000" w:themeColor="text1"/>
                <w:sz w:val="22"/>
                <w:szCs w:val="22"/>
              </w:rPr>
              <w:t>Exercise/ Patriotic</w:t>
            </w:r>
            <w:r w:rsidR="00AB49E1" w:rsidRPr="00AB49E1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</w:p>
          <w:p w14:paraId="0DD085AC" w14:textId="336A4A8C" w:rsidR="00567015" w:rsidRPr="0087213D" w:rsidRDefault="00567015" w:rsidP="00210774">
            <w:pPr>
              <w:rPr>
                <w:rFonts w:ascii="Calibri" w:hAnsi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67015">
              <w:rPr>
                <w:rFonts w:ascii="Calibri" w:hAnsi="Calibri"/>
                <w:b/>
                <w:sz w:val="22"/>
                <w:szCs w:val="22"/>
              </w:rPr>
              <w:t>Story</w:t>
            </w:r>
            <w:r w:rsidR="00ED1E65">
              <w:rPr>
                <w:rFonts w:ascii="Calibri" w:hAnsi="Calibri"/>
                <w:b/>
                <w:sz w:val="22"/>
                <w:szCs w:val="22"/>
              </w:rPr>
              <w:t>:</w:t>
            </w:r>
            <w:r w:rsidRPr="00684E2C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5875B8">
              <w:rPr>
                <w:rFonts w:ascii="Calibri" w:hAnsi="Calibri"/>
                <w:bCs/>
                <w:sz w:val="22"/>
                <w:szCs w:val="22"/>
              </w:rPr>
              <w:t>The Creaky Old Bed.</w:t>
            </w:r>
          </w:p>
          <w:p w14:paraId="3FAC29D6" w14:textId="2428F27E" w:rsidR="00B36E78" w:rsidRDefault="0011477F" w:rsidP="00210774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1B7B08D5" w14:textId="683AD506" w:rsidR="00460C20" w:rsidRPr="00ED1E65" w:rsidRDefault="00567015" w:rsidP="0021077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Montessori: </w:t>
            </w:r>
            <w:r w:rsidR="00ED1E65" w:rsidRPr="00ED1E65">
              <w:rPr>
                <w:rFonts w:ascii="Calibri" w:hAnsi="Calibri"/>
                <w:sz w:val="22"/>
                <w:szCs w:val="22"/>
              </w:rPr>
              <w:t>Individual game</w:t>
            </w:r>
          </w:p>
          <w:p w14:paraId="552F3125" w14:textId="49D08C63" w:rsidR="00B36E78" w:rsidRPr="00605F04" w:rsidRDefault="00605F04" w:rsidP="00210774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05F04">
              <w:rPr>
                <w:rFonts w:ascii="Calibri" w:hAnsi="Calibri"/>
                <w:bCs/>
                <w:sz w:val="20"/>
                <w:szCs w:val="20"/>
              </w:rPr>
              <w:t>Matching game</w:t>
            </w:r>
          </w:p>
          <w:p w14:paraId="597B4BD7" w14:textId="194104A1" w:rsidR="00460C20" w:rsidRPr="000430ED" w:rsidRDefault="00460C20" w:rsidP="00210774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Classroom Activity:</w:t>
            </w:r>
            <w:r w:rsidR="000430E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79770D" w:rsidRPr="0079770D">
              <w:rPr>
                <w:rFonts w:ascii="Calibri" w:hAnsi="Calibri"/>
                <w:bCs/>
                <w:sz w:val="20"/>
                <w:szCs w:val="20"/>
              </w:rPr>
              <w:t xml:space="preserve">complete letter </w:t>
            </w:r>
            <w:r w:rsidR="00C776B3">
              <w:rPr>
                <w:rFonts w:ascii="Calibri" w:hAnsi="Calibri"/>
                <w:bCs/>
                <w:sz w:val="20"/>
                <w:szCs w:val="20"/>
              </w:rPr>
              <w:t>c</w:t>
            </w:r>
            <w:r w:rsidR="0079770D" w:rsidRPr="0079770D">
              <w:rPr>
                <w:rFonts w:ascii="Calibri" w:hAnsi="Calibri"/>
                <w:bCs/>
                <w:sz w:val="20"/>
                <w:szCs w:val="20"/>
              </w:rPr>
              <w:t xml:space="preserve"> booklet</w:t>
            </w:r>
            <w:r w:rsidR="000430ED" w:rsidRPr="0079770D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0BBAE3A8" w14:textId="51C9114F" w:rsidR="00B36E78" w:rsidRPr="00406E11" w:rsidRDefault="00460C20" w:rsidP="00210774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460C20">
              <w:rPr>
                <w:rFonts w:ascii="Calibri" w:hAnsi="Calibri"/>
                <w:b/>
                <w:sz w:val="22"/>
                <w:szCs w:val="22"/>
              </w:rPr>
              <w:t>Religion</w:t>
            </w:r>
            <w:r w:rsidR="001D188E" w:rsidRPr="00510CA3">
              <w:rPr>
                <w:rFonts w:ascii="Calibri" w:hAnsi="Calibri"/>
                <w:bCs/>
                <w:sz w:val="22"/>
                <w:szCs w:val="22"/>
              </w:rPr>
              <w:t>:</w:t>
            </w:r>
            <w:r w:rsidR="00510CA3" w:rsidRPr="00510CA3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C776B3">
              <w:rPr>
                <w:rFonts w:ascii="Calibri" w:hAnsi="Calibri"/>
                <w:bCs/>
                <w:sz w:val="22"/>
                <w:szCs w:val="22"/>
              </w:rPr>
              <w:t>At the end of each creation what did God Say?</w:t>
            </w:r>
          </w:p>
          <w:p w14:paraId="2E0E70EE" w14:textId="776ECFC6" w:rsidR="00460C20" w:rsidRPr="00460C20" w:rsidRDefault="00460C20" w:rsidP="00210774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Language Arts: </w:t>
            </w:r>
            <w:r w:rsidR="00FF575D" w:rsidRPr="0079770D">
              <w:rPr>
                <w:rFonts w:ascii="Calibri" w:hAnsi="Calibri"/>
                <w:bCs/>
                <w:sz w:val="20"/>
                <w:szCs w:val="20"/>
              </w:rPr>
              <w:t xml:space="preserve">Lowercase </w:t>
            </w:r>
            <w:r w:rsidR="00C776B3">
              <w:rPr>
                <w:rFonts w:ascii="Calibri" w:hAnsi="Calibri"/>
                <w:bCs/>
                <w:sz w:val="20"/>
                <w:szCs w:val="20"/>
              </w:rPr>
              <w:t>c</w:t>
            </w:r>
            <w:r w:rsidR="00FF575D" w:rsidRPr="0079770D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79770D" w:rsidRPr="0079770D">
              <w:rPr>
                <w:rFonts w:ascii="Calibri" w:hAnsi="Calibri"/>
                <w:bCs/>
                <w:sz w:val="20"/>
                <w:szCs w:val="20"/>
              </w:rPr>
              <w:t>Review</w:t>
            </w:r>
          </w:p>
          <w:p w14:paraId="242AFFC1" w14:textId="77777777" w:rsidR="00B36E78" w:rsidRDefault="00B36E78" w:rsidP="00B36E78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3D549FAB" w14:textId="0D263DEB" w:rsidR="00460C20" w:rsidRPr="00684E2C" w:rsidRDefault="00460C20" w:rsidP="00B36E7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460C20">
              <w:rPr>
                <w:rFonts w:ascii="Calibri" w:hAnsi="Calibri"/>
                <w:b/>
                <w:sz w:val="22"/>
                <w:szCs w:val="22"/>
              </w:rPr>
              <w:t>Math/ Science</w:t>
            </w:r>
            <w:r w:rsidR="00B36E78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2C2D7C" w:rsidRPr="00684E2C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2882E777" w14:textId="465A3CF5" w:rsidR="00B36E78" w:rsidRPr="00605F04" w:rsidRDefault="00FF575D" w:rsidP="00B36E7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Draw shapes</w:t>
            </w:r>
            <w:r w:rsidR="0079770D">
              <w:rPr>
                <w:rFonts w:ascii="Calibri" w:hAnsi="Calibri"/>
                <w:bCs/>
                <w:sz w:val="20"/>
                <w:szCs w:val="20"/>
              </w:rPr>
              <w:t xml:space="preserve"> and faces</w:t>
            </w:r>
          </w:p>
          <w:p w14:paraId="4B40073A" w14:textId="77777777" w:rsidR="00B36E78" w:rsidRDefault="00B36E78" w:rsidP="00B36E78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761DB72" w14:textId="2545C48E" w:rsidR="00460C20" w:rsidRPr="00460C20" w:rsidRDefault="0087213D" w:rsidP="000430E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Music:</w:t>
            </w:r>
            <w:r w:rsidRPr="0087213D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0430ED">
              <w:rPr>
                <w:rFonts w:ascii="Calibri" w:hAnsi="Calibri"/>
                <w:bCs/>
                <w:sz w:val="22"/>
                <w:szCs w:val="22"/>
              </w:rPr>
              <w:t>Teacher’s choice</w:t>
            </w:r>
          </w:p>
        </w:tc>
        <w:tc>
          <w:tcPr>
            <w:tcW w:w="2158" w:type="dxa"/>
          </w:tcPr>
          <w:p w14:paraId="46894897" w14:textId="75BF20B2" w:rsidR="009F75FB" w:rsidRPr="00777B26" w:rsidRDefault="00A14812" w:rsidP="009F75FB">
            <w:pPr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Song</w:t>
            </w:r>
            <w:r w:rsidRPr="00777B26">
              <w:rPr>
                <w:rFonts w:ascii="Calibri" w:hAnsi="Calibri"/>
                <w:bCs/>
                <w:sz w:val="22"/>
                <w:szCs w:val="22"/>
              </w:rPr>
              <w:t>:</w:t>
            </w:r>
            <w:r w:rsidR="00516CF4" w:rsidRPr="00777B26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777B26" w:rsidRPr="00777B26">
              <w:rPr>
                <w:rFonts w:ascii="Calibri" w:hAnsi="Calibri"/>
                <w:bCs/>
                <w:sz w:val="22"/>
                <w:szCs w:val="22"/>
              </w:rPr>
              <w:t>Exercise/ Patr</w:t>
            </w:r>
            <w:r w:rsidR="00777B26">
              <w:rPr>
                <w:rFonts w:ascii="Calibri" w:hAnsi="Calibri"/>
                <w:bCs/>
                <w:sz w:val="22"/>
                <w:szCs w:val="22"/>
              </w:rPr>
              <w:t>i</w:t>
            </w:r>
            <w:r w:rsidR="00777B26" w:rsidRPr="00777B26">
              <w:rPr>
                <w:rFonts w:ascii="Calibri" w:hAnsi="Calibri"/>
                <w:bCs/>
                <w:sz w:val="22"/>
                <w:szCs w:val="22"/>
              </w:rPr>
              <w:t>otic</w:t>
            </w:r>
          </w:p>
          <w:p w14:paraId="2F4C98AB" w14:textId="1BB2AC96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889B269" w14:textId="694C505B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75161A">
              <w:rPr>
                <w:rFonts w:ascii="Calibri" w:hAnsi="Calibri"/>
                <w:b/>
                <w:sz w:val="22"/>
                <w:szCs w:val="22"/>
              </w:rPr>
              <w:t>Story: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11477F">
              <w:rPr>
                <w:rFonts w:ascii="Calibri" w:hAnsi="Calibri"/>
                <w:bCs/>
                <w:sz w:val="22"/>
                <w:szCs w:val="22"/>
              </w:rPr>
              <w:t>Re</w:t>
            </w:r>
            <w:r w:rsidR="0079770D">
              <w:rPr>
                <w:rFonts w:ascii="Calibri" w:hAnsi="Calibri"/>
                <w:bCs/>
                <w:sz w:val="22"/>
                <w:szCs w:val="22"/>
              </w:rPr>
              <w:t>-enact stories we learned</w:t>
            </w:r>
          </w:p>
          <w:p w14:paraId="1B078599" w14:textId="77777777" w:rsidR="00B36E78" w:rsidRDefault="00B36E78" w:rsidP="00A14812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61C4703" w14:textId="2DC5F21F" w:rsidR="00A57ECA" w:rsidRPr="00B617D7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Montessori: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C5640A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  <w:r w:rsidR="00ED1E65" w:rsidRPr="00ED1E65">
              <w:rPr>
                <w:rFonts w:ascii="Calibri" w:hAnsi="Calibri"/>
                <w:bCs/>
                <w:sz w:val="22"/>
                <w:szCs w:val="22"/>
              </w:rPr>
              <w:t>Individual game</w:t>
            </w:r>
          </w:p>
          <w:p w14:paraId="3DB77DD9" w14:textId="7DBE0B45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Classroom activity: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165F0B">
              <w:rPr>
                <w:rFonts w:ascii="Calibri" w:hAnsi="Calibri"/>
                <w:bCs/>
                <w:sz w:val="22"/>
                <w:szCs w:val="22"/>
              </w:rPr>
              <w:t>Review-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1350787A" w14:textId="7614B83F" w:rsidR="00B36E78" w:rsidRPr="00165F0B" w:rsidRDefault="00165F0B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165F0B">
              <w:rPr>
                <w:rFonts w:ascii="Calibri" w:hAnsi="Calibri"/>
                <w:bCs/>
                <w:sz w:val="20"/>
                <w:szCs w:val="20"/>
              </w:rPr>
              <w:t>Lette</w:t>
            </w:r>
            <w:r w:rsidR="005533FF">
              <w:rPr>
                <w:rFonts w:ascii="Calibri" w:hAnsi="Calibri"/>
                <w:bCs/>
                <w:sz w:val="20"/>
                <w:szCs w:val="20"/>
              </w:rPr>
              <w:t xml:space="preserve">r </w:t>
            </w:r>
            <w:r w:rsidR="00C776B3">
              <w:rPr>
                <w:rFonts w:ascii="Calibri" w:hAnsi="Calibri"/>
                <w:bCs/>
                <w:sz w:val="20"/>
                <w:szCs w:val="20"/>
              </w:rPr>
              <w:t>c</w:t>
            </w:r>
            <w:r w:rsidRPr="00165F0B">
              <w:rPr>
                <w:rFonts w:ascii="Calibri" w:hAnsi="Calibri"/>
                <w:bCs/>
                <w:sz w:val="20"/>
                <w:szCs w:val="20"/>
              </w:rPr>
              <w:t xml:space="preserve"> activity</w:t>
            </w:r>
          </w:p>
          <w:p w14:paraId="6F3407C0" w14:textId="36F0F71D" w:rsidR="00DA1D37" w:rsidRPr="00510CA3" w:rsidRDefault="00A14812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Religion</w:t>
            </w:r>
            <w:r w:rsidR="00684E2C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11477F" w:rsidRPr="00510CA3">
              <w:rPr>
                <w:rFonts w:ascii="Calibri" w:hAnsi="Calibri"/>
                <w:bCs/>
                <w:sz w:val="20"/>
                <w:szCs w:val="20"/>
              </w:rPr>
              <w:t>Review</w:t>
            </w:r>
            <w:r w:rsidR="00510CA3" w:rsidRPr="00510CA3">
              <w:rPr>
                <w:rFonts w:ascii="Calibri" w:hAnsi="Calibri"/>
                <w:bCs/>
                <w:sz w:val="20"/>
                <w:szCs w:val="20"/>
              </w:rPr>
              <w:t>, what they learned from the story</w:t>
            </w:r>
          </w:p>
          <w:p w14:paraId="2B7FF33F" w14:textId="77777777" w:rsidR="00B36E78" w:rsidRDefault="00B36E78" w:rsidP="00A14812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3E44BC4E" w14:textId="56A10E24" w:rsidR="00A14812" w:rsidRPr="009B6963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Language Arts</w:t>
            </w:r>
            <w:r w:rsidR="00C776B3" w:rsidRPr="00C5640A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C776B3">
              <w:rPr>
                <w:rFonts w:ascii="Calibri" w:hAnsi="Calibri"/>
                <w:bCs/>
                <w:sz w:val="22"/>
                <w:szCs w:val="22"/>
              </w:rPr>
              <w:t xml:space="preserve"> Review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7C5A63BE" w14:textId="4BDDF48D" w:rsidR="00A14812" w:rsidRPr="00605F04" w:rsidRDefault="00605F04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05F04">
              <w:rPr>
                <w:rFonts w:ascii="Calibri" w:hAnsi="Calibri"/>
                <w:bCs/>
                <w:sz w:val="20"/>
                <w:szCs w:val="20"/>
              </w:rPr>
              <w:t xml:space="preserve">Letter </w:t>
            </w:r>
            <w:r w:rsidR="00C776B3">
              <w:rPr>
                <w:rFonts w:ascii="Calibri" w:hAnsi="Calibri"/>
                <w:bCs/>
                <w:sz w:val="20"/>
                <w:szCs w:val="20"/>
              </w:rPr>
              <w:t>c</w:t>
            </w:r>
            <w:r w:rsidRPr="00605F04">
              <w:rPr>
                <w:rFonts w:ascii="Calibri" w:hAnsi="Calibri"/>
                <w:bCs/>
                <w:sz w:val="20"/>
                <w:szCs w:val="20"/>
              </w:rPr>
              <w:t xml:space="preserve"> words and pictures</w:t>
            </w:r>
          </w:p>
          <w:p w14:paraId="32B171BA" w14:textId="1D28D862" w:rsidR="00A14812" w:rsidRPr="009B6963" w:rsidRDefault="00C5640A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Math/</w:t>
            </w:r>
            <w:r w:rsidR="00A14812" w:rsidRPr="00C5640A">
              <w:rPr>
                <w:rFonts w:ascii="Calibri" w:hAnsi="Calibri"/>
                <w:b/>
                <w:sz w:val="22"/>
                <w:szCs w:val="22"/>
              </w:rPr>
              <w:t>Science:</w:t>
            </w:r>
            <w:r w:rsidR="00B676EA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</w:p>
          <w:p w14:paraId="1DC9A219" w14:textId="31CBD353" w:rsidR="00A14812" w:rsidRPr="000430ED" w:rsidRDefault="000430ED" w:rsidP="00A1481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430ED">
              <w:rPr>
                <w:rFonts w:ascii="Calibri" w:hAnsi="Calibri"/>
                <w:bCs/>
                <w:sz w:val="20"/>
                <w:szCs w:val="20"/>
              </w:rPr>
              <w:t xml:space="preserve">Review </w:t>
            </w:r>
            <w:r>
              <w:rPr>
                <w:rFonts w:ascii="Calibri" w:hAnsi="Calibri"/>
                <w:bCs/>
                <w:sz w:val="20"/>
                <w:szCs w:val="20"/>
              </w:rPr>
              <w:t>–</w:t>
            </w:r>
            <w:r w:rsidRPr="000430ED">
              <w:rPr>
                <w:rFonts w:ascii="Calibri" w:hAnsi="Calibri"/>
                <w:bCs/>
                <w:sz w:val="20"/>
                <w:szCs w:val="20"/>
              </w:rPr>
              <w:t xml:space="preserve"> number</w:t>
            </w:r>
            <w:r>
              <w:rPr>
                <w:rFonts w:ascii="Calibri" w:hAnsi="Calibri"/>
                <w:bCs/>
                <w:sz w:val="20"/>
                <w:szCs w:val="20"/>
              </w:rPr>
              <w:t xml:space="preserve"> book</w:t>
            </w:r>
          </w:p>
          <w:p w14:paraId="356BCA54" w14:textId="527CC545" w:rsidR="00C5640A" w:rsidRPr="0079770D" w:rsidRDefault="00A14812" w:rsidP="00A14812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5640A">
              <w:rPr>
                <w:rFonts w:ascii="Calibri" w:hAnsi="Calibri"/>
                <w:b/>
                <w:sz w:val="22"/>
                <w:szCs w:val="22"/>
              </w:rPr>
              <w:t>Music:</w:t>
            </w:r>
            <w:r w:rsidR="00B676EA" w:rsidRPr="00C5640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79770D" w:rsidRPr="0079770D">
              <w:rPr>
                <w:rFonts w:ascii="Calibri" w:hAnsi="Calibri"/>
                <w:bCs/>
                <w:sz w:val="22"/>
                <w:szCs w:val="22"/>
              </w:rPr>
              <w:t>Shape song</w:t>
            </w:r>
          </w:p>
          <w:p w14:paraId="037567A3" w14:textId="5CF7A993" w:rsidR="00A14812" w:rsidRPr="009B6963" w:rsidRDefault="00A14812" w:rsidP="00A57ECA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367D63E8" w14:textId="77777777" w:rsidR="00A14812" w:rsidRPr="00C5640A" w:rsidRDefault="00A14812" w:rsidP="00A14812">
      <w:pPr>
        <w:rPr>
          <w:rFonts w:ascii="Calibri" w:hAnsi="Calibri"/>
          <w:bCs/>
          <w:sz w:val="16"/>
          <w:szCs w:val="16"/>
        </w:rPr>
      </w:pPr>
    </w:p>
    <w:p w14:paraId="036E8AC9" w14:textId="77777777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11: 15</w:t>
      </w:r>
      <w:r>
        <w:rPr>
          <w:rFonts w:ascii="Calibri" w:hAnsi="Calibri"/>
          <w:bCs/>
        </w:rPr>
        <w:tab/>
        <w:t>Prepare for lunch</w:t>
      </w:r>
    </w:p>
    <w:p w14:paraId="42CEE9C8" w14:textId="1C844EE1" w:rsidR="00A14812" w:rsidRDefault="00C5640A" w:rsidP="00A14812">
      <w:pPr>
        <w:rPr>
          <w:rFonts w:ascii="Calibri" w:hAnsi="Calibri"/>
          <w:bCs/>
        </w:rPr>
      </w:pPr>
      <w:r w:rsidRPr="00C5640A">
        <w:rPr>
          <w:rFonts w:ascii="Calibri" w:hAnsi="Calibri"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4694EA" wp14:editId="1BFCA24A">
                <wp:simplePos x="0" y="0"/>
                <wp:positionH relativeFrom="column">
                  <wp:posOffset>4447540</wp:posOffset>
                </wp:positionH>
                <wp:positionV relativeFrom="paragraph">
                  <wp:posOffset>187325</wp:posOffset>
                </wp:positionV>
                <wp:extent cx="1834515" cy="1404620"/>
                <wp:effectExtent l="0" t="0" r="1333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32527" w14:textId="75607F08" w:rsidR="00C5640A" w:rsidRPr="00C5640A" w:rsidRDefault="00C5640A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  <w:r w:rsidRPr="00C5640A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*Lesson plans are subject to change.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694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0.2pt;margin-top:14.75pt;width:144.4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">
                <v:textbox style="mso-fit-shape-to-text:t">
                  <w:txbxContent>
                    <w:p w14:paraId="76032527" w14:textId="75607F08" w:rsidR="00C5640A" w:rsidRPr="00C5640A" w:rsidRDefault="00C5640A">
                      <w:pPr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 w:rsidRPr="00C5640A">
                        <w:rPr>
                          <w:rFonts w:asciiTheme="minorHAnsi" w:hAnsiTheme="minorHAnsi" w:cstheme="minorHAnsi"/>
                          <w:i/>
                          <w:iCs/>
                        </w:rPr>
                        <w:t>*Lesson plans are subject to change.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4812">
        <w:rPr>
          <w:rFonts w:ascii="Calibri" w:hAnsi="Calibri"/>
          <w:bCs/>
        </w:rPr>
        <w:t xml:space="preserve">11: 30 </w:t>
      </w:r>
      <w:r w:rsidR="00A14812">
        <w:rPr>
          <w:rFonts w:ascii="Calibri" w:hAnsi="Calibri"/>
          <w:bCs/>
        </w:rPr>
        <w:tab/>
        <w:t>Lunch (all classes)</w:t>
      </w:r>
    </w:p>
    <w:p w14:paraId="16EB704E" w14:textId="6D82E69D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12:00 </w:t>
      </w:r>
      <w:r>
        <w:rPr>
          <w:rFonts w:ascii="Calibri" w:hAnsi="Calibri"/>
          <w:bCs/>
        </w:rPr>
        <w:tab/>
        <w:t>Free play – outdoor (weather permitting) or indoor</w:t>
      </w:r>
    </w:p>
    <w:p w14:paraId="61402139" w14:textId="52D74272" w:rsidR="00A14812" w:rsidRPr="00D80C31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12:30</w:t>
      </w:r>
      <w:r>
        <w:rPr>
          <w:rFonts w:ascii="Calibri" w:hAnsi="Calibri"/>
          <w:bCs/>
        </w:rPr>
        <w:tab/>
        <w:t>Bathroom / Prep time for nap / Prayer</w:t>
      </w:r>
    </w:p>
    <w:p w14:paraId="74476D15" w14:textId="087CD32C" w:rsidR="00A14812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1:00</w:t>
      </w:r>
      <w:r w:rsidRPr="00D80C31">
        <w:rPr>
          <w:rFonts w:ascii="Calibri" w:hAnsi="Calibri"/>
          <w:bCs/>
        </w:rPr>
        <w:t xml:space="preserve">     </w:t>
      </w:r>
      <w:r>
        <w:rPr>
          <w:rFonts w:ascii="Calibri" w:hAnsi="Calibri"/>
          <w:bCs/>
        </w:rPr>
        <w:t xml:space="preserve">Naptime </w:t>
      </w:r>
    </w:p>
    <w:p w14:paraId="7330B59D" w14:textId="21C64083" w:rsidR="00A14812" w:rsidRPr="00D80C31" w:rsidRDefault="00A14812" w:rsidP="00A14812">
      <w:pPr>
        <w:rPr>
          <w:rFonts w:ascii="Calibri" w:hAnsi="Calibri"/>
          <w:bCs/>
        </w:rPr>
      </w:pPr>
      <w:r w:rsidRPr="00D80C31">
        <w:rPr>
          <w:rFonts w:ascii="Calibri" w:hAnsi="Calibri"/>
          <w:bCs/>
        </w:rPr>
        <w:t xml:space="preserve">2:00 </w:t>
      </w:r>
      <w:r>
        <w:rPr>
          <w:rFonts w:ascii="Calibri" w:hAnsi="Calibri"/>
          <w:bCs/>
        </w:rPr>
        <w:tab/>
      </w:r>
      <w:r w:rsidRPr="00D80C31">
        <w:rPr>
          <w:rFonts w:ascii="Calibri" w:hAnsi="Calibri"/>
          <w:bCs/>
        </w:rPr>
        <w:t xml:space="preserve">Wakeup, Cleanup, Bathroom, Circle Game </w:t>
      </w:r>
    </w:p>
    <w:p w14:paraId="2EB432F6" w14:textId="33461C5C" w:rsidR="00A14812" w:rsidRPr="00D80C31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2: 30</w:t>
      </w:r>
      <w:r>
        <w:rPr>
          <w:rFonts w:ascii="Calibri" w:hAnsi="Calibri"/>
          <w:bCs/>
        </w:rPr>
        <w:tab/>
      </w:r>
      <w:r w:rsidRPr="00D80C31">
        <w:rPr>
          <w:rFonts w:ascii="Calibri" w:hAnsi="Calibri"/>
          <w:bCs/>
        </w:rPr>
        <w:t xml:space="preserve">Afternoon Snack </w:t>
      </w:r>
    </w:p>
    <w:p w14:paraId="5213C2A2" w14:textId="7AD4B591" w:rsidR="00A14812" w:rsidRPr="00D80C31" w:rsidRDefault="00A14812" w:rsidP="00A14812">
      <w:pPr>
        <w:rPr>
          <w:rFonts w:ascii="Calibri" w:hAnsi="Calibri"/>
          <w:bCs/>
        </w:rPr>
      </w:pPr>
      <w:r>
        <w:rPr>
          <w:rFonts w:ascii="Calibri" w:hAnsi="Calibri"/>
          <w:bCs/>
        </w:rPr>
        <w:t>2:50</w:t>
      </w:r>
      <w:r>
        <w:rPr>
          <w:rFonts w:ascii="Calibri" w:hAnsi="Calibri"/>
          <w:bCs/>
        </w:rPr>
        <w:tab/>
      </w:r>
      <w:r w:rsidRPr="00D80C31">
        <w:rPr>
          <w:rFonts w:ascii="Calibri" w:hAnsi="Calibri"/>
          <w:bCs/>
        </w:rPr>
        <w:t>Music Activities</w:t>
      </w:r>
    </w:p>
    <w:p w14:paraId="5B1EB4B0" w14:textId="1B722A59" w:rsidR="00A14812" w:rsidRPr="00D80C31" w:rsidRDefault="00A14812" w:rsidP="00A14812">
      <w:pPr>
        <w:rPr>
          <w:rFonts w:ascii="Calibri" w:hAnsi="Calibri"/>
          <w:bCs/>
        </w:rPr>
      </w:pPr>
      <w:r w:rsidRPr="00D80C31">
        <w:rPr>
          <w:rFonts w:ascii="Calibri" w:hAnsi="Calibri"/>
          <w:bCs/>
        </w:rPr>
        <w:t xml:space="preserve">3:15 </w:t>
      </w:r>
      <w:r>
        <w:rPr>
          <w:rFonts w:ascii="Calibri" w:hAnsi="Calibri"/>
          <w:bCs/>
        </w:rPr>
        <w:tab/>
      </w:r>
      <w:r w:rsidRPr="00D80C31">
        <w:rPr>
          <w:rFonts w:ascii="Calibri" w:hAnsi="Calibri"/>
          <w:bCs/>
        </w:rPr>
        <w:t xml:space="preserve">Games/Free Play – Outdoor/Indoor </w:t>
      </w:r>
    </w:p>
    <w:p w14:paraId="519136E8" w14:textId="11F63D3C" w:rsidR="00442718" w:rsidRPr="00C5640A" w:rsidRDefault="00A14812">
      <w:pPr>
        <w:rPr>
          <w:rFonts w:ascii="Calibri" w:hAnsi="Calibri"/>
          <w:bCs/>
        </w:rPr>
      </w:pPr>
      <w:r w:rsidRPr="00D80C31">
        <w:rPr>
          <w:rFonts w:ascii="Calibri" w:hAnsi="Calibri"/>
          <w:bCs/>
        </w:rPr>
        <w:t xml:space="preserve">4:00 </w:t>
      </w:r>
      <w:r>
        <w:rPr>
          <w:rFonts w:ascii="Calibri" w:hAnsi="Calibri"/>
          <w:bCs/>
        </w:rPr>
        <w:tab/>
      </w:r>
      <w:r w:rsidRPr="00D80C31">
        <w:rPr>
          <w:rFonts w:ascii="Calibri" w:hAnsi="Calibri"/>
          <w:bCs/>
        </w:rPr>
        <w:t>Dismissal</w:t>
      </w:r>
    </w:p>
    <w:sectPr w:rsidR="00442718" w:rsidRPr="00C5640A" w:rsidSect="00D80C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46"/>
    <w:rsid w:val="000034CB"/>
    <w:rsid w:val="000257B1"/>
    <w:rsid w:val="00037D76"/>
    <w:rsid w:val="00037F37"/>
    <w:rsid w:val="000430ED"/>
    <w:rsid w:val="0007035C"/>
    <w:rsid w:val="00071746"/>
    <w:rsid w:val="00077B07"/>
    <w:rsid w:val="00084677"/>
    <w:rsid w:val="0011477F"/>
    <w:rsid w:val="00165F0B"/>
    <w:rsid w:val="001B15FC"/>
    <w:rsid w:val="001B16BB"/>
    <w:rsid w:val="001B5233"/>
    <w:rsid w:val="001D188E"/>
    <w:rsid w:val="00210774"/>
    <w:rsid w:val="00245DF6"/>
    <w:rsid w:val="00251396"/>
    <w:rsid w:val="00251D17"/>
    <w:rsid w:val="002C2D7C"/>
    <w:rsid w:val="00385BB8"/>
    <w:rsid w:val="00392F80"/>
    <w:rsid w:val="003C0AB1"/>
    <w:rsid w:val="00406E11"/>
    <w:rsid w:val="00432B0D"/>
    <w:rsid w:val="00442718"/>
    <w:rsid w:val="00460C20"/>
    <w:rsid w:val="00487BDE"/>
    <w:rsid w:val="004B51E7"/>
    <w:rsid w:val="004D3126"/>
    <w:rsid w:val="004F3FA6"/>
    <w:rsid w:val="00510CA3"/>
    <w:rsid w:val="00516CF4"/>
    <w:rsid w:val="00525FE2"/>
    <w:rsid w:val="00527BAF"/>
    <w:rsid w:val="005533FF"/>
    <w:rsid w:val="00567015"/>
    <w:rsid w:val="00586C94"/>
    <w:rsid w:val="005875B8"/>
    <w:rsid w:val="005C4316"/>
    <w:rsid w:val="005E2001"/>
    <w:rsid w:val="005F6636"/>
    <w:rsid w:val="00605F04"/>
    <w:rsid w:val="00616923"/>
    <w:rsid w:val="00617721"/>
    <w:rsid w:val="0062074A"/>
    <w:rsid w:val="006403E8"/>
    <w:rsid w:val="00681914"/>
    <w:rsid w:val="00684E2C"/>
    <w:rsid w:val="006A28FA"/>
    <w:rsid w:val="007439A7"/>
    <w:rsid w:val="0074584C"/>
    <w:rsid w:val="0075161A"/>
    <w:rsid w:val="00752696"/>
    <w:rsid w:val="00777B26"/>
    <w:rsid w:val="0079770D"/>
    <w:rsid w:val="007A40A1"/>
    <w:rsid w:val="007B5181"/>
    <w:rsid w:val="007B70B6"/>
    <w:rsid w:val="007E56C0"/>
    <w:rsid w:val="00826E7C"/>
    <w:rsid w:val="0087213D"/>
    <w:rsid w:val="008C0E46"/>
    <w:rsid w:val="008E3A75"/>
    <w:rsid w:val="00944EC2"/>
    <w:rsid w:val="00963FB0"/>
    <w:rsid w:val="00971DE5"/>
    <w:rsid w:val="00985108"/>
    <w:rsid w:val="009C3AE9"/>
    <w:rsid w:val="009D579A"/>
    <w:rsid w:val="009F75FB"/>
    <w:rsid w:val="00A07239"/>
    <w:rsid w:val="00A1367D"/>
    <w:rsid w:val="00A14812"/>
    <w:rsid w:val="00A57ECA"/>
    <w:rsid w:val="00A6705F"/>
    <w:rsid w:val="00AA0FCE"/>
    <w:rsid w:val="00AB49E1"/>
    <w:rsid w:val="00B36E78"/>
    <w:rsid w:val="00B411D4"/>
    <w:rsid w:val="00B617D7"/>
    <w:rsid w:val="00B6682D"/>
    <w:rsid w:val="00B676EA"/>
    <w:rsid w:val="00B85742"/>
    <w:rsid w:val="00BB1364"/>
    <w:rsid w:val="00C25F89"/>
    <w:rsid w:val="00C5640A"/>
    <w:rsid w:val="00C6201E"/>
    <w:rsid w:val="00C776B3"/>
    <w:rsid w:val="00C77834"/>
    <w:rsid w:val="00CB5E4A"/>
    <w:rsid w:val="00CE3BC8"/>
    <w:rsid w:val="00CF327E"/>
    <w:rsid w:val="00CF7097"/>
    <w:rsid w:val="00D00A79"/>
    <w:rsid w:val="00D142AA"/>
    <w:rsid w:val="00D40541"/>
    <w:rsid w:val="00D8050B"/>
    <w:rsid w:val="00D943A5"/>
    <w:rsid w:val="00DA1D37"/>
    <w:rsid w:val="00E4564E"/>
    <w:rsid w:val="00ED1E65"/>
    <w:rsid w:val="00ED3A77"/>
    <w:rsid w:val="00F53B1A"/>
    <w:rsid w:val="00FF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1BD3F"/>
  <w15:chartTrackingRefBased/>
  <w15:docId w15:val="{ABCF1B8D-CFF0-4EC7-94A3-7CC427E5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A14812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A1481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table" w:styleId="TableGrid">
    <w:name w:val="Table Grid"/>
    <w:basedOn w:val="TableNormal"/>
    <w:uiPriority w:val="39"/>
    <w:rsid w:val="00A14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PreK%203%20Lesson%20Plans\PreK-3%20Lesson%20Plan%20for%20Gianelli'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PreK-3 Lesson Plan for Gianelli's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Sr. Marykutty Edavazhickal</cp:lastModifiedBy>
  <cp:revision>2</cp:revision>
  <cp:lastPrinted>2023-05-08T02:51:00Z</cp:lastPrinted>
  <dcterms:created xsi:type="dcterms:W3CDTF">2026-09-24T01:11:00Z</dcterms:created>
  <dcterms:modified xsi:type="dcterms:W3CDTF">2026-09-24T01:11:00Z</dcterms:modified>
</cp:coreProperties>
</file>